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2CD" w:rsidRDefault="001502CD" w:rsidP="00155D56">
      <w:pPr>
        <w:shd w:val="clear" w:color="auto" w:fill="FFFFFF"/>
        <w:ind w:right="355"/>
        <w:jc w:val="center"/>
        <w:rPr>
          <w:color w:val="000000"/>
          <w:spacing w:val="1"/>
          <w:sz w:val="26"/>
          <w:szCs w:val="26"/>
        </w:rPr>
      </w:pPr>
    </w:p>
    <w:p w:rsidR="001502CD" w:rsidRDefault="001502CD" w:rsidP="00155D56">
      <w:pPr>
        <w:shd w:val="clear" w:color="auto" w:fill="FFFFFF"/>
        <w:ind w:right="355"/>
        <w:jc w:val="center"/>
        <w:rPr>
          <w:color w:val="000000"/>
          <w:spacing w:val="1"/>
          <w:sz w:val="26"/>
          <w:szCs w:val="26"/>
        </w:rPr>
      </w:pPr>
      <w:r w:rsidRPr="00155D56">
        <w:rPr>
          <w:color w:val="000000"/>
          <w:spacing w:val="1"/>
          <w:sz w:val="26"/>
          <w:szCs w:val="26"/>
        </w:rPr>
        <w:t>Российская Федерация</w:t>
      </w:r>
    </w:p>
    <w:p w:rsidR="001502CD" w:rsidRDefault="001502CD" w:rsidP="00155D56">
      <w:pPr>
        <w:shd w:val="clear" w:color="auto" w:fill="FFFFFF"/>
        <w:ind w:right="355"/>
        <w:jc w:val="center"/>
        <w:rPr>
          <w:color w:val="000000"/>
          <w:spacing w:val="1"/>
          <w:sz w:val="26"/>
          <w:szCs w:val="26"/>
        </w:rPr>
      </w:pPr>
      <w:r>
        <w:rPr>
          <w:color w:val="000000"/>
          <w:spacing w:val="1"/>
          <w:sz w:val="26"/>
          <w:szCs w:val="26"/>
        </w:rPr>
        <w:t>Республика Хакасия</w:t>
      </w:r>
    </w:p>
    <w:p w:rsidR="001502CD" w:rsidRPr="00155D56" w:rsidRDefault="001502CD" w:rsidP="00155D56">
      <w:pPr>
        <w:shd w:val="clear" w:color="auto" w:fill="FFFFFF"/>
        <w:ind w:right="355"/>
        <w:jc w:val="center"/>
        <w:rPr>
          <w:color w:val="000000"/>
          <w:spacing w:val="1"/>
          <w:sz w:val="26"/>
          <w:szCs w:val="26"/>
        </w:rPr>
      </w:pPr>
      <w:r>
        <w:rPr>
          <w:color w:val="000000"/>
          <w:spacing w:val="1"/>
          <w:sz w:val="26"/>
          <w:szCs w:val="26"/>
        </w:rPr>
        <w:t>Алтайский район</w:t>
      </w:r>
    </w:p>
    <w:p w:rsidR="001502CD" w:rsidRDefault="001502CD" w:rsidP="00155D56">
      <w:pPr>
        <w:shd w:val="clear" w:color="auto" w:fill="FFFFFF"/>
        <w:ind w:right="355"/>
        <w:jc w:val="center"/>
        <w:rPr>
          <w:color w:val="000000"/>
          <w:sz w:val="26"/>
          <w:szCs w:val="26"/>
        </w:rPr>
      </w:pPr>
      <w:r w:rsidRPr="00155D56">
        <w:rPr>
          <w:color w:val="000000"/>
          <w:sz w:val="26"/>
          <w:szCs w:val="26"/>
        </w:rPr>
        <w:t xml:space="preserve">Администрация </w:t>
      </w:r>
      <w:r>
        <w:rPr>
          <w:color w:val="000000"/>
          <w:sz w:val="26"/>
          <w:szCs w:val="26"/>
        </w:rPr>
        <w:t>Изыхского сельсовета</w:t>
      </w:r>
    </w:p>
    <w:p w:rsidR="001502CD" w:rsidRDefault="001502CD" w:rsidP="00155D56">
      <w:pPr>
        <w:shd w:val="clear" w:color="auto" w:fill="FFFFFF"/>
        <w:ind w:right="355"/>
        <w:jc w:val="center"/>
        <w:rPr>
          <w:color w:val="000000"/>
          <w:spacing w:val="1"/>
          <w:sz w:val="26"/>
          <w:szCs w:val="26"/>
        </w:rPr>
      </w:pPr>
    </w:p>
    <w:p w:rsidR="001502CD" w:rsidRDefault="001502CD" w:rsidP="00155D56">
      <w:pPr>
        <w:shd w:val="clear" w:color="auto" w:fill="FFFFFF"/>
        <w:ind w:right="355"/>
        <w:jc w:val="center"/>
        <w:rPr>
          <w:color w:val="000000"/>
          <w:spacing w:val="1"/>
          <w:sz w:val="26"/>
          <w:szCs w:val="26"/>
        </w:rPr>
      </w:pPr>
    </w:p>
    <w:p w:rsidR="001502CD" w:rsidRPr="00155D56" w:rsidRDefault="001502CD" w:rsidP="00155D56">
      <w:pPr>
        <w:shd w:val="clear" w:color="auto" w:fill="FFFFFF"/>
        <w:ind w:right="355"/>
        <w:jc w:val="center"/>
        <w:rPr>
          <w:color w:val="000000"/>
          <w:spacing w:val="1"/>
          <w:sz w:val="26"/>
          <w:szCs w:val="26"/>
        </w:rPr>
      </w:pPr>
    </w:p>
    <w:p w:rsidR="001502CD" w:rsidRPr="005D2EE2" w:rsidRDefault="001502CD" w:rsidP="00155D56">
      <w:pPr>
        <w:shd w:val="clear" w:color="auto" w:fill="FFFFFF"/>
        <w:ind w:left="-360" w:right="355"/>
        <w:jc w:val="center"/>
        <w:rPr>
          <w:b/>
          <w:color w:val="000000"/>
          <w:spacing w:val="1"/>
          <w:sz w:val="26"/>
          <w:szCs w:val="26"/>
        </w:rPr>
      </w:pPr>
    </w:p>
    <w:p w:rsidR="001502CD" w:rsidRPr="005D2EE2" w:rsidRDefault="001502CD" w:rsidP="00155D56">
      <w:pPr>
        <w:ind w:right="355"/>
        <w:jc w:val="center"/>
        <w:rPr>
          <w:b/>
          <w:sz w:val="26"/>
          <w:szCs w:val="26"/>
        </w:rPr>
      </w:pPr>
      <w:r w:rsidRPr="005D2EE2">
        <w:rPr>
          <w:b/>
          <w:sz w:val="26"/>
          <w:szCs w:val="26"/>
        </w:rPr>
        <w:t>ПОСТАНОВЛЕНИЕ</w:t>
      </w:r>
    </w:p>
    <w:p w:rsidR="001502CD" w:rsidRPr="008A6FE6" w:rsidRDefault="001502CD" w:rsidP="00155D56">
      <w:pPr>
        <w:ind w:right="355"/>
        <w:jc w:val="center"/>
        <w:rPr>
          <w:sz w:val="26"/>
          <w:szCs w:val="26"/>
        </w:rPr>
      </w:pPr>
    </w:p>
    <w:p w:rsidR="001502CD" w:rsidRDefault="001502CD" w:rsidP="008A6FE6">
      <w:pPr>
        <w:shd w:val="clear" w:color="auto" w:fill="FFFFFF"/>
        <w:ind w:right="60"/>
        <w:jc w:val="both"/>
        <w:rPr>
          <w:color w:val="000000"/>
          <w:spacing w:val="10"/>
          <w:sz w:val="26"/>
          <w:szCs w:val="26"/>
        </w:rPr>
      </w:pPr>
      <w:r>
        <w:rPr>
          <w:color w:val="000000"/>
          <w:spacing w:val="-5"/>
          <w:sz w:val="26"/>
          <w:szCs w:val="26"/>
        </w:rPr>
        <w:t>24. 06. 2015</w:t>
      </w:r>
      <w:r w:rsidRPr="00155D56">
        <w:rPr>
          <w:color w:val="000000"/>
          <w:spacing w:val="10"/>
          <w:sz w:val="26"/>
          <w:szCs w:val="26"/>
        </w:rPr>
        <w:tab/>
      </w:r>
      <w:r w:rsidRPr="00155D56">
        <w:rPr>
          <w:color w:val="000000"/>
          <w:spacing w:val="10"/>
          <w:sz w:val="26"/>
          <w:szCs w:val="26"/>
        </w:rPr>
        <w:tab/>
      </w:r>
      <w:r w:rsidRPr="00155D56">
        <w:rPr>
          <w:color w:val="000000"/>
          <w:spacing w:val="10"/>
          <w:sz w:val="26"/>
          <w:szCs w:val="26"/>
        </w:rPr>
        <w:tab/>
      </w:r>
      <w:r w:rsidRPr="00155D56">
        <w:rPr>
          <w:color w:val="000000"/>
          <w:spacing w:val="10"/>
          <w:sz w:val="26"/>
          <w:szCs w:val="26"/>
        </w:rPr>
        <w:tab/>
      </w:r>
      <w:r>
        <w:rPr>
          <w:color w:val="000000"/>
          <w:spacing w:val="10"/>
          <w:sz w:val="26"/>
          <w:szCs w:val="26"/>
        </w:rPr>
        <w:t xml:space="preserve">                </w:t>
      </w:r>
      <w:r w:rsidRPr="00155D56">
        <w:rPr>
          <w:color w:val="000000"/>
          <w:spacing w:val="10"/>
          <w:sz w:val="26"/>
          <w:szCs w:val="26"/>
        </w:rPr>
        <w:tab/>
      </w:r>
      <w:r>
        <w:rPr>
          <w:color w:val="000000"/>
          <w:spacing w:val="10"/>
          <w:sz w:val="26"/>
          <w:szCs w:val="26"/>
        </w:rPr>
        <w:t xml:space="preserve">                                       </w:t>
      </w:r>
      <w:r w:rsidRPr="00155D56">
        <w:rPr>
          <w:color w:val="000000"/>
          <w:spacing w:val="10"/>
          <w:sz w:val="26"/>
          <w:szCs w:val="26"/>
        </w:rPr>
        <w:tab/>
        <w:t>№</w:t>
      </w:r>
      <w:r>
        <w:rPr>
          <w:color w:val="000000"/>
          <w:spacing w:val="10"/>
          <w:sz w:val="26"/>
          <w:szCs w:val="26"/>
        </w:rPr>
        <w:t xml:space="preserve"> 22</w:t>
      </w:r>
    </w:p>
    <w:p w:rsidR="001502CD" w:rsidRPr="00155D56" w:rsidRDefault="001502CD" w:rsidP="008A6FE6">
      <w:pPr>
        <w:shd w:val="clear" w:color="auto" w:fill="FFFFFF"/>
        <w:ind w:right="60"/>
        <w:jc w:val="both"/>
        <w:rPr>
          <w:color w:val="000000"/>
          <w:sz w:val="26"/>
          <w:szCs w:val="26"/>
        </w:rPr>
      </w:pPr>
    </w:p>
    <w:p w:rsidR="001502CD" w:rsidRPr="00155D56" w:rsidRDefault="001502CD" w:rsidP="00155D56">
      <w:pPr>
        <w:shd w:val="clear" w:color="auto" w:fill="FFFFFF"/>
        <w:ind w:right="355"/>
        <w:jc w:val="center"/>
        <w:rPr>
          <w:sz w:val="26"/>
          <w:szCs w:val="26"/>
        </w:rPr>
      </w:pPr>
      <w:r>
        <w:rPr>
          <w:color w:val="000000"/>
          <w:spacing w:val="5"/>
          <w:sz w:val="26"/>
          <w:szCs w:val="26"/>
        </w:rPr>
        <w:t>п. Изыхские Копи</w:t>
      </w:r>
    </w:p>
    <w:p w:rsidR="001502CD" w:rsidRPr="00155D56" w:rsidRDefault="001502CD" w:rsidP="00155D56">
      <w:pPr>
        <w:shd w:val="clear" w:color="auto" w:fill="FFFFFF"/>
        <w:ind w:right="76"/>
        <w:jc w:val="both"/>
        <w:rPr>
          <w:color w:val="000000"/>
          <w:spacing w:val="1"/>
          <w:sz w:val="26"/>
          <w:szCs w:val="26"/>
        </w:rPr>
      </w:pPr>
    </w:p>
    <w:tbl>
      <w:tblPr>
        <w:tblW w:w="0" w:type="auto"/>
        <w:tblLook w:val="00A0"/>
      </w:tblPr>
      <w:tblGrid>
        <w:gridCol w:w="5328"/>
      </w:tblGrid>
      <w:tr w:rsidR="001502CD" w:rsidRPr="00155D56" w:rsidTr="00155D56">
        <w:trPr>
          <w:trHeight w:val="922"/>
        </w:trPr>
        <w:tc>
          <w:tcPr>
            <w:tcW w:w="5328" w:type="dxa"/>
          </w:tcPr>
          <w:p w:rsidR="001502CD" w:rsidRPr="00155D56" w:rsidRDefault="001502CD" w:rsidP="00217466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155D56"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 xml:space="preserve">  присвоении адресов вновь образованным земельным участкам на территории Изыхского сельсовета</w:t>
            </w:r>
          </w:p>
        </w:tc>
      </w:tr>
    </w:tbl>
    <w:p w:rsidR="001502CD" w:rsidRPr="00155D56" w:rsidRDefault="001502CD" w:rsidP="00155D56">
      <w:pPr>
        <w:shd w:val="clear" w:color="auto" w:fill="FFFFFF"/>
        <w:spacing w:line="293" w:lineRule="exact"/>
        <w:ind w:left="43" w:right="355" w:firstLine="808"/>
        <w:jc w:val="both"/>
      </w:pPr>
    </w:p>
    <w:p w:rsidR="001502CD" w:rsidRDefault="001502CD" w:rsidP="00155D5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155D56">
        <w:rPr>
          <w:sz w:val="26"/>
          <w:szCs w:val="26"/>
        </w:rPr>
        <w:t xml:space="preserve">  </w:t>
      </w:r>
      <w:r>
        <w:rPr>
          <w:sz w:val="26"/>
          <w:szCs w:val="26"/>
        </w:rPr>
        <w:t>Руководствуясь статьей 14 Федерального закона от 06.10.2003 года № 131-ФЗ «Об общих принципах организации местного самоуправления в Российской Федерации»</w:t>
      </w:r>
      <w:r w:rsidRPr="00155D56">
        <w:rPr>
          <w:sz w:val="26"/>
          <w:szCs w:val="26"/>
        </w:rPr>
        <w:t xml:space="preserve">, </w:t>
      </w:r>
      <w:r w:rsidRPr="000D42F5">
        <w:rPr>
          <w:sz w:val="26"/>
        </w:rPr>
        <w:t>Устав</w:t>
      </w:r>
      <w:r>
        <w:rPr>
          <w:sz w:val="26"/>
        </w:rPr>
        <w:t>ом</w:t>
      </w:r>
      <w:r w:rsidRPr="000D42F5">
        <w:rPr>
          <w:sz w:val="26"/>
        </w:rPr>
        <w:t xml:space="preserve"> муниципального образования </w:t>
      </w:r>
      <w:r>
        <w:rPr>
          <w:sz w:val="26"/>
        </w:rPr>
        <w:t>Изыхский сельсовет</w:t>
      </w:r>
      <w:r w:rsidRPr="00155D56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в соответствии с «Положением о порядке присвоения, изменения, аннулирования и регистрации адресов объектов недвижимости на территории населенного пункта и иных территорий проживания граждан в населенном пункте» утверждённым постановлением № 9 от 27.02.2014,   </w:t>
      </w:r>
      <w:r w:rsidRPr="00155D56">
        <w:rPr>
          <w:sz w:val="26"/>
          <w:szCs w:val="26"/>
        </w:rPr>
        <w:t xml:space="preserve">администрация </w:t>
      </w:r>
      <w:r>
        <w:rPr>
          <w:sz w:val="26"/>
          <w:szCs w:val="26"/>
        </w:rPr>
        <w:t>Изыхского сельсовета</w:t>
      </w:r>
      <w:r w:rsidRPr="00155D56">
        <w:rPr>
          <w:sz w:val="26"/>
          <w:szCs w:val="26"/>
        </w:rPr>
        <w:t xml:space="preserve"> </w:t>
      </w:r>
    </w:p>
    <w:p w:rsidR="001502CD" w:rsidRPr="00155D56" w:rsidRDefault="001502CD" w:rsidP="00155D5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1502CD" w:rsidRDefault="001502CD" w:rsidP="007C409B">
      <w:pPr>
        <w:shd w:val="clear" w:color="auto" w:fill="FFFFFF"/>
        <w:spacing w:line="293" w:lineRule="exact"/>
        <w:ind w:left="43" w:right="355" w:firstLine="808"/>
        <w:jc w:val="both"/>
        <w:rPr>
          <w:sz w:val="26"/>
          <w:szCs w:val="26"/>
        </w:rPr>
      </w:pPr>
      <w:r w:rsidRPr="00155D56">
        <w:rPr>
          <w:b/>
          <w:sz w:val="26"/>
          <w:szCs w:val="26"/>
        </w:rPr>
        <w:t xml:space="preserve">                                         </w:t>
      </w:r>
      <w:r w:rsidRPr="00155D56">
        <w:rPr>
          <w:sz w:val="26"/>
          <w:szCs w:val="26"/>
        </w:rPr>
        <w:t>ПОСТАНОВЛЯЕТ:</w:t>
      </w:r>
    </w:p>
    <w:p w:rsidR="001502CD" w:rsidRDefault="001502CD" w:rsidP="007C409B">
      <w:pPr>
        <w:shd w:val="clear" w:color="auto" w:fill="FFFFFF"/>
        <w:spacing w:line="293" w:lineRule="exact"/>
        <w:ind w:left="43" w:right="355" w:firstLine="808"/>
        <w:jc w:val="both"/>
        <w:rPr>
          <w:sz w:val="26"/>
          <w:szCs w:val="26"/>
        </w:rPr>
      </w:pPr>
    </w:p>
    <w:p w:rsidR="001502CD" w:rsidRDefault="001502CD" w:rsidP="0041346D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 Присвоить адреса 49 (сорока девяти) земельным участкам, границы и площади которых будут уточнены по результатам межевания, учитывая существующую нумерацию объектов недвижимости  имеется возможность присвоить адреса земельным участкам:</w:t>
      </w:r>
    </w:p>
    <w:p w:rsidR="001502CD" w:rsidRDefault="001502CD" w:rsidP="0041346D">
      <w:pPr>
        <w:ind w:firstLine="708"/>
        <w:jc w:val="both"/>
        <w:rPr>
          <w:sz w:val="26"/>
          <w:szCs w:val="26"/>
        </w:rPr>
      </w:pPr>
    </w:p>
    <w:p w:rsidR="001502CD" w:rsidRDefault="001502CD" w:rsidP="0041346D">
      <w:pPr>
        <w:ind w:firstLine="708"/>
        <w:jc w:val="both"/>
        <w:rPr>
          <w:sz w:val="26"/>
          <w:szCs w:val="26"/>
        </w:rPr>
      </w:pPr>
    </w:p>
    <w:tbl>
      <w:tblPr>
        <w:tblW w:w="0" w:type="auto"/>
        <w:tblLook w:val="01E0"/>
      </w:tblPr>
      <w:tblGrid>
        <w:gridCol w:w="3268"/>
        <w:gridCol w:w="6560"/>
      </w:tblGrid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1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Шахтовая,  участок № 34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 xml:space="preserve">Земельный участок №  2 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Шахтовая,  участок № 36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3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Шахтовая,  участок № 39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4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Шахтовая,  участок № 41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5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Майская,  участок № 54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6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Солнечная,  участок № 1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7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Шолохова,  участок №  21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8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Шолохова,  участок № 23</w:t>
            </w:r>
          </w:p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9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Шолохова,  участок № 30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10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Шолохова,  участок № 32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11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Шолохова,  участок № 34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12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Шолохова,  участок № 36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13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 xml:space="preserve">- Республика Хакасия, Алтайский район, посёлок Изыхские Копи, улица Шолохова,  участок № 38 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14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Шолохова,  участок № 40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15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Шолохова,  участок № 42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16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Песчаная,  участок №  9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17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Песчаная,  участок № 11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18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Песчаная,  участок № 13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19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Песчаная,  участок № 15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20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Песчаная,  участок № 17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21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Песчаная,  участок № 19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22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Песчаная,  участок № 21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23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Песчаная,  участок № 23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24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Песчаная,  участок № 25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25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Песчаная,  участок № 27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26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Песчаная,  участок № 29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27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83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28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85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29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87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30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89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31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91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32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93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33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95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34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97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35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99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36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 101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37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 103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38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98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39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100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40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102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41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104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42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106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43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108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44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110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45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 112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46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 114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48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116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49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- Республика Хакасия, Алтайский район, посёлок Изыхские Копи, улица Ивана Гольцмана, участок № 118</w:t>
            </w:r>
          </w:p>
        </w:tc>
      </w:tr>
      <w:tr w:rsidR="001502CD" w:rsidTr="00995648">
        <w:tc>
          <w:tcPr>
            <w:tcW w:w="3268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>Земельный участок №   50</w:t>
            </w:r>
          </w:p>
        </w:tc>
        <w:tc>
          <w:tcPr>
            <w:tcW w:w="6560" w:type="dxa"/>
          </w:tcPr>
          <w:p w:rsidR="001502CD" w:rsidRPr="00995648" w:rsidRDefault="001502CD" w:rsidP="00995648">
            <w:pPr>
              <w:jc w:val="both"/>
              <w:rPr>
                <w:sz w:val="26"/>
                <w:szCs w:val="26"/>
              </w:rPr>
            </w:pPr>
            <w:r w:rsidRPr="00995648">
              <w:rPr>
                <w:sz w:val="26"/>
                <w:szCs w:val="26"/>
              </w:rPr>
              <w:t xml:space="preserve">- Республика Хакасия, Алтайский район, в </w:t>
            </w:r>
            <w:smartTag w:uri="urn:schemas-microsoft-com:office:smarttags" w:element="metricconverter">
              <w:smartTagPr>
                <w:attr w:name="ProductID" w:val="50 метрах"/>
              </w:smartTagPr>
              <w:r w:rsidRPr="00995648">
                <w:rPr>
                  <w:sz w:val="26"/>
                  <w:szCs w:val="26"/>
                </w:rPr>
                <w:t>50 метрах</w:t>
              </w:r>
            </w:smartTag>
            <w:r w:rsidRPr="00995648">
              <w:rPr>
                <w:sz w:val="26"/>
                <w:szCs w:val="26"/>
              </w:rPr>
              <w:t xml:space="preserve"> юго-восточнее посёлка Изыхские Копи, обособленный участок № 3</w:t>
            </w:r>
          </w:p>
        </w:tc>
      </w:tr>
    </w:tbl>
    <w:p w:rsidR="001502CD" w:rsidRDefault="001502CD" w:rsidP="0041346D">
      <w:pPr>
        <w:ind w:firstLine="708"/>
        <w:jc w:val="both"/>
        <w:rPr>
          <w:sz w:val="26"/>
          <w:szCs w:val="26"/>
        </w:rPr>
      </w:pPr>
    </w:p>
    <w:p w:rsidR="001502CD" w:rsidRDefault="001502CD" w:rsidP="00E160B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Схема расположения земельных участков прилагается.</w:t>
      </w:r>
    </w:p>
    <w:p w:rsidR="001502CD" w:rsidRDefault="001502CD" w:rsidP="007C409B">
      <w:pPr>
        <w:shd w:val="clear" w:color="auto" w:fill="FFFFFF"/>
        <w:spacing w:line="293" w:lineRule="exact"/>
        <w:ind w:left="43" w:right="355" w:firstLine="808"/>
        <w:jc w:val="both"/>
        <w:rPr>
          <w:sz w:val="26"/>
          <w:szCs w:val="26"/>
        </w:rPr>
      </w:pPr>
    </w:p>
    <w:p w:rsidR="001502CD" w:rsidRDefault="001502CD" w:rsidP="007C409B">
      <w:pPr>
        <w:pStyle w:val="BodyText"/>
        <w:tabs>
          <w:tab w:val="left" w:pos="0"/>
        </w:tabs>
        <w:jc w:val="both"/>
        <w:rPr>
          <w:sz w:val="26"/>
          <w:szCs w:val="26"/>
          <w:lang w:val="ru-RU"/>
        </w:rPr>
      </w:pPr>
      <w:r w:rsidRPr="00386DF7">
        <w:rPr>
          <w:sz w:val="26"/>
          <w:szCs w:val="26"/>
          <w:lang w:val="ru-RU"/>
        </w:rPr>
        <w:t xml:space="preserve">      </w:t>
      </w:r>
      <w:r w:rsidRPr="00386DF7">
        <w:rPr>
          <w:sz w:val="26"/>
          <w:szCs w:val="26"/>
          <w:lang w:val="ru-RU"/>
        </w:rPr>
        <w:tab/>
      </w:r>
      <w:r>
        <w:rPr>
          <w:sz w:val="26"/>
          <w:szCs w:val="26"/>
          <w:lang w:val="ru-RU"/>
        </w:rPr>
        <w:t>2</w:t>
      </w:r>
      <w:r w:rsidRPr="00386DF7">
        <w:rPr>
          <w:sz w:val="26"/>
          <w:szCs w:val="26"/>
          <w:lang w:val="ru-RU"/>
        </w:rPr>
        <w:t xml:space="preserve">. </w:t>
      </w:r>
      <w:r>
        <w:rPr>
          <w:sz w:val="26"/>
          <w:szCs w:val="26"/>
          <w:lang w:val="ru-RU"/>
        </w:rPr>
        <w:t>Настоящее Постановление подлежит официальному опубликованию (обнародованию) и размещению на сайте администрации Изыхского сельсовета.</w:t>
      </w:r>
    </w:p>
    <w:p w:rsidR="001502CD" w:rsidRDefault="001502CD" w:rsidP="007C409B">
      <w:pPr>
        <w:pStyle w:val="BodyText"/>
        <w:tabs>
          <w:tab w:val="left" w:pos="0"/>
        </w:tabs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ab/>
        <w:t>3. Контроль за исполнением настоящего Постановления оставляю за собой.</w:t>
      </w:r>
    </w:p>
    <w:p w:rsidR="001502CD" w:rsidRDefault="001502CD" w:rsidP="007C409B">
      <w:pPr>
        <w:pStyle w:val="BodyText"/>
        <w:tabs>
          <w:tab w:val="left" w:pos="0"/>
        </w:tabs>
        <w:jc w:val="both"/>
        <w:rPr>
          <w:sz w:val="26"/>
          <w:szCs w:val="26"/>
          <w:lang w:val="ru-RU"/>
        </w:rPr>
      </w:pPr>
    </w:p>
    <w:p w:rsidR="001502CD" w:rsidRDefault="001502CD" w:rsidP="007C409B">
      <w:pPr>
        <w:pStyle w:val="BodyText"/>
        <w:tabs>
          <w:tab w:val="left" w:pos="0"/>
        </w:tabs>
        <w:jc w:val="both"/>
        <w:rPr>
          <w:sz w:val="26"/>
          <w:szCs w:val="26"/>
          <w:lang w:val="ru-RU"/>
        </w:rPr>
      </w:pPr>
    </w:p>
    <w:p w:rsidR="001502CD" w:rsidRDefault="001502CD" w:rsidP="007C409B">
      <w:pPr>
        <w:pStyle w:val="BodyText"/>
        <w:tabs>
          <w:tab w:val="left" w:pos="0"/>
        </w:tabs>
        <w:jc w:val="both"/>
        <w:rPr>
          <w:sz w:val="26"/>
          <w:szCs w:val="26"/>
          <w:lang w:val="ru-RU"/>
        </w:rPr>
      </w:pPr>
    </w:p>
    <w:p w:rsidR="001502CD" w:rsidRDefault="001502CD" w:rsidP="00155D56">
      <w:pPr>
        <w:jc w:val="both"/>
        <w:rPr>
          <w:sz w:val="20"/>
          <w:szCs w:val="20"/>
        </w:rPr>
      </w:pPr>
    </w:p>
    <w:p w:rsidR="001502CD" w:rsidRPr="00824996" w:rsidRDefault="001502CD" w:rsidP="00155D56">
      <w:pPr>
        <w:jc w:val="both"/>
        <w:rPr>
          <w:sz w:val="26"/>
          <w:szCs w:val="26"/>
        </w:rPr>
      </w:pPr>
      <w:r w:rsidRPr="00824996">
        <w:rPr>
          <w:sz w:val="26"/>
          <w:szCs w:val="26"/>
        </w:rPr>
        <w:t xml:space="preserve">Глава </w:t>
      </w:r>
      <w:r>
        <w:rPr>
          <w:sz w:val="26"/>
          <w:szCs w:val="26"/>
        </w:rPr>
        <w:t>Изыхского</w:t>
      </w:r>
      <w:r w:rsidRPr="00824996">
        <w:rPr>
          <w:sz w:val="26"/>
          <w:szCs w:val="26"/>
        </w:rPr>
        <w:t xml:space="preserve"> сельсовета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А.В. Кононов</w:t>
      </w:r>
    </w:p>
    <w:p w:rsidR="001502CD" w:rsidRDefault="001502CD" w:rsidP="00155D56">
      <w:pPr>
        <w:jc w:val="both"/>
        <w:rPr>
          <w:sz w:val="20"/>
          <w:szCs w:val="20"/>
        </w:rPr>
      </w:pPr>
    </w:p>
    <w:p w:rsidR="001502CD" w:rsidRPr="00155D56" w:rsidRDefault="001502CD" w:rsidP="00155D56">
      <w:pPr>
        <w:jc w:val="both"/>
        <w:rPr>
          <w:sz w:val="20"/>
          <w:szCs w:val="20"/>
        </w:rPr>
      </w:pPr>
    </w:p>
    <w:p w:rsidR="001502CD" w:rsidRDefault="001502CD" w:rsidP="00155D56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  <w:bookmarkStart w:id="0" w:name="_GoBack"/>
      <w:bookmarkEnd w:id="0"/>
    </w:p>
    <w:p w:rsidR="001502CD" w:rsidRDefault="001502CD" w:rsidP="00155D56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</w:p>
    <w:p w:rsidR="001502CD" w:rsidRDefault="001502CD" w:rsidP="00155D56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</w:p>
    <w:p w:rsidR="001502CD" w:rsidRDefault="001502CD" w:rsidP="00155D56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</w:p>
    <w:p w:rsidR="001502CD" w:rsidRDefault="001502CD" w:rsidP="00155D56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</w:p>
    <w:p w:rsidR="001502CD" w:rsidRDefault="001502CD" w:rsidP="00155D56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</w:p>
    <w:p w:rsidR="001502CD" w:rsidRDefault="001502CD" w:rsidP="00155D56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  <w:r>
        <w:rPr>
          <w:sz w:val="26"/>
          <w:szCs w:val="26"/>
        </w:rPr>
        <w:t>Приложение № 1</w:t>
      </w:r>
    </w:p>
    <w:p w:rsidR="001502CD" w:rsidRPr="00155D56" w:rsidRDefault="001502CD" w:rsidP="00155D56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  <w:r w:rsidRPr="00155D56">
        <w:rPr>
          <w:sz w:val="26"/>
          <w:szCs w:val="26"/>
        </w:rPr>
        <w:t xml:space="preserve">к постановлению администрации </w:t>
      </w:r>
      <w:r>
        <w:rPr>
          <w:sz w:val="26"/>
          <w:szCs w:val="26"/>
        </w:rPr>
        <w:t>Изыхского сельсовета</w:t>
      </w:r>
    </w:p>
    <w:p w:rsidR="001502CD" w:rsidRDefault="001502CD" w:rsidP="00E160B0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  <w:r w:rsidRPr="00155D56">
        <w:rPr>
          <w:sz w:val="26"/>
          <w:szCs w:val="26"/>
        </w:rPr>
        <w:t>от</w:t>
      </w:r>
      <w:r>
        <w:rPr>
          <w:sz w:val="26"/>
          <w:szCs w:val="26"/>
        </w:rPr>
        <w:t xml:space="preserve"> 24.06.2015  № 22</w:t>
      </w:r>
    </w:p>
    <w:p w:rsidR="001502CD" w:rsidRDefault="001502CD" w:rsidP="00E160B0">
      <w:pPr>
        <w:ind w:firstLine="708"/>
        <w:jc w:val="both"/>
        <w:rPr>
          <w:sz w:val="26"/>
          <w:szCs w:val="26"/>
        </w:rPr>
      </w:pPr>
    </w:p>
    <w:p w:rsidR="001502CD" w:rsidRDefault="001502CD" w:rsidP="00E160B0">
      <w:pPr>
        <w:jc w:val="center"/>
        <w:rPr>
          <w:sz w:val="26"/>
          <w:szCs w:val="26"/>
        </w:rPr>
      </w:pPr>
      <w:r>
        <w:rPr>
          <w:sz w:val="26"/>
          <w:szCs w:val="26"/>
        </w:rPr>
        <w:t>Схемы расположения земельных участков.</w:t>
      </w:r>
    </w:p>
    <w:p w:rsidR="001502CD" w:rsidRDefault="001502CD" w:rsidP="00E160B0">
      <w:pPr>
        <w:jc w:val="center"/>
        <w:rPr>
          <w:sz w:val="26"/>
          <w:szCs w:val="26"/>
        </w:rPr>
      </w:pPr>
    </w:p>
    <w:p w:rsidR="001502CD" w:rsidRDefault="001502CD" w:rsidP="00F805F4">
      <w:pPr>
        <w:ind w:left="-900"/>
        <w:jc w:val="center"/>
        <w:rPr>
          <w:sz w:val="26"/>
          <w:szCs w:val="26"/>
        </w:rPr>
      </w:pPr>
      <w:r w:rsidRPr="00F805F4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69.75pt">
            <v:imagedata r:id="rId5" o:title=""/>
          </v:shape>
        </w:pict>
      </w:r>
    </w:p>
    <w:p w:rsidR="001502CD" w:rsidRDefault="001502CD" w:rsidP="00F805F4">
      <w:pPr>
        <w:ind w:left="-900"/>
        <w:jc w:val="center"/>
        <w:rPr>
          <w:sz w:val="26"/>
          <w:szCs w:val="26"/>
        </w:rPr>
      </w:pPr>
    </w:p>
    <w:p w:rsidR="001502CD" w:rsidRDefault="001502CD" w:rsidP="00F805F4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  <w:r>
        <w:rPr>
          <w:sz w:val="26"/>
          <w:szCs w:val="26"/>
        </w:rPr>
        <w:t xml:space="preserve">Приложение № 2 </w:t>
      </w:r>
    </w:p>
    <w:p w:rsidR="001502CD" w:rsidRPr="00155D56" w:rsidRDefault="001502CD" w:rsidP="00F805F4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  <w:r w:rsidRPr="00155D56">
        <w:rPr>
          <w:sz w:val="26"/>
          <w:szCs w:val="26"/>
        </w:rPr>
        <w:t xml:space="preserve">к постановлению администрации </w:t>
      </w:r>
      <w:r>
        <w:rPr>
          <w:sz w:val="26"/>
          <w:szCs w:val="26"/>
        </w:rPr>
        <w:t>Изыхского сельсовета</w:t>
      </w:r>
    </w:p>
    <w:p w:rsidR="001502CD" w:rsidRDefault="001502CD" w:rsidP="00F805F4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  <w:r w:rsidRPr="00155D56">
        <w:rPr>
          <w:sz w:val="26"/>
          <w:szCs w:val="26"/>
        </w:rPr>
        <w:t>от</w:t>
      </w:r>
      <w:r>
        <w:rPr>
          <w:sz w:val="26"/>
          <w:szCs w:val="26"/>
        </w:rPr>
        <w:t xml:space="preserve"> 24.06.2015  № 22</w:t>
      </w:r>
    </w:p>
    <w:p w:rsidR="001502CD" w:rsidRDefault="001502CD" w:rsidP="00F805F4">
      <w:pPr>
        <w:ind w:firstLine="708"/>
        <w:jc w:val="both"/>
        <w:rPr>
          <w:sz w:val="26"/>
          <w:szCs w:val="26"/>
        </w:rPr>
      </w:pPr>
    </w:p>
    <w:p w:rsidR="001502CD" w:rsidRDefault="001502CD" w:rsidP="00F805F4">
      <w:pPr>
        <w:jc w:val="center"/>
        <w:rPr>
          <w:sz w:val="26"/>
          <w:szCs w:val="26"/>
        </w:rPr>
      </w:pPr>
      <w:r>
        <w:rPr>
          <w:sz w:val="26"/>
          <w:szCs w:val="26"/>
        </w:rPr>
        <w:t>Схемы расположения земельных участков.</w:t>
      </w:r>
    </w:p>
    <w:p w:rsidR="001502CD" w:rsidRDefault="001502CD" w:rsidP="00F805F4">
      <w:pPr>
        <w:ind w:left="-900"/>
        <w:jc w:val="center"/>
        <w:rPr>
          <w:sz w:val="26"/>
          <w:szCs w:val="26"/>
        </w:rPr>
      </w:pPr>
      <w:r w:rsidRPr="00F805F4">
        <w:rPr>
          <w:sz w:val="26"/>
          <w:szCs w:val="26"/>
        </w:rPr>
        <w:pict>
          <v:shape id="_x0000_i1026" type="#_x0000_t75" style="width:487.5pt;height:669.75pt">
            <v:imagedata r:id="rId6" o:title=""/>
          </v:shape>
        </w:pict>
      </w:r>
    </w:p>
    <w:p w:rsidR="001502CD" w:rsidRDefault="001502CD" w:rsidP="00F805F4">
      <w:pPr>
        <w:ind w:left="-900"/>
        <w:jc w:val="center"/>
        <w:rPr>
          <w:sz w:val="26"/>
          <w:szCs w:val="26"/>
        </w:rPr>
      </w:pPr>
    </w:p>
    <w:p w:rsidR="001502CD" w:rsidRDefault="001502CD" w:rsidP="00F805F4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  <w:r>
        <w:rPr>
          <w:sz w:val="26"/>
          <w:szCs w:val="26"/>
        </w:rPr>
        <w:t>Приложение № 3</w:t>
      </w:r>
    </w:p>
    <w:p w:rsidR="001502CD" w:rsidRPr="00155D56" w:rsidRDefault="001502CD" w:rsidP="00F805F4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  <w:r w:rsidRPr="00155D56">
        <w:rPr>
          <w:sz w:val="26"/>
          <w:szCs w:val="26"/>
        </w:rPr>
        <w:t xml:space="preserve">к постановлению администрации </w:t>
      </w:r>
      <w:r>
        <w:rPr>
          <w:sz w:val="26"/>
          <w:szCs w:val="26"/>
        </w:rPr>
        <w:t>Изыхского сельсовета</w:t>
      </w:r>
    </w:p>
    <w:p w:rsidR="001502CD" w:rsidRDefault="001502CD" w:rsidP="00F805F4">
      <w:pPr>
        <w:tabs>
          <w:tab w:val="left" w:pos="10080"/>
          <w:tab w:val="left" w:pos="10260"/>
        </w:tabs>
        <w:ind w:left="5529"/>
        <w:rPr>
          <w:sz w:val="26"/>
          <w:szCs w:val="26"/>
        </w:rPr>
      </w:pPr>
      <w:r w:rsidRPr="00155D56">
        <w:rPr>
          <w:sz w:val="26"/>
          <w:szCs w:val="26"/>
        </w:rPr>
        <w:t>от</w:t>
      </w:r>
      <w:r>
        <w:rPr>
          <w:sz w:val="26"/>
          <w:szCs w:val="26"/>
        </w:rPr>
        <w:t xml:space="preserve"> 24.06.2015  № 22</w:t>
      </w:r>
    </w:p>
    <w:p w:rsidR="001502CD" w:rsidRDefault="001502CD" w:rsidP="00F805F4">
      <w:pPr>
        <w:ind w:firstLine="708"/>
        <w:jc w:val="both"/>
        <w:rPr>
          <w:sz w:val="26"/>
          <w:szCs w:val="26"/>
        </w:rPr>
      </w:pPr>
    </w:p>
    <w:p w:rsidR="001502CD" w:rsidRDefault="001502CD" w:rsidP="00F805F4">
      <w:pPr>
        <w:jc w:val="center"/>
        <w:rPr>
          <w:sz w:val="26"/>
          <w:szCs w:val="26"/>
        </w:rPr>
      </w:pPr>
      <w:r>
        <w:rPr>
          <w:sz w:val="26"/>
          <w:szCs w:val="26"/>
        </w:rPr>
        <w:t>Схемы расположения земельных участков.</w:t>
      </w:r>
    </w:p>
    <w:p w:rsidR="001502CD" w:rsidRDefault="001502CD" w:rsidP="00F805F4">
      <w:pPr>
        <w:ind w:left="-900"/>
        <w:jc w:val="center"/>
        <w:rPr>
          <w:sz w:val="26"/>
          <w:szCs w:val="26"/>
        </w:rPr>
      </w:pPr>
    </w:p>
    <w:p w:rsidR="001502CD" w:rsidRDefault="001502CD" w:rsidP="00F805F4">
      <w:pPr>
        <w:ind w:left="-900"/>
        <w:jc w:val="center"/>
        <w:rPr>
          <w:sz w:val="26"/>
          <w:szCs w:val="26"/>
        </w:rPr>
      </w:pPr>
      <w:r w:rsidRPr="00F805F4">
        <w:rPr>
          <w:sz w:val="26"/>
          <w:szCs w:val="26"/>
        </w:rPr>
        <w:pict>
          <v:shape id="_x0000_i1027" type="#_x0000_t75" style="width:487.5pt;height:669.75pt">
            <v:imagedata r:id="rId7" o:title=""/>
          </v:shape>
        </w:pict>
      </w:r>
    </w:p>
    <w:p w:rsidR="001502CD" w:rsidRPr="00155D56" w:rsidRDefault="001502CD" w:rsidP="00F805F4">
      <w:pPr>
        <w:ind w:left="-900"/>
        <w:jc w:val="center"/>
        <w:rPr>
          <w:sz w:val="26"/>
          <w:szCs w:val="26"/>
        </w:rPr>
      </w:pPr>
    </w:p>
    <w:sectPr w:rsidR="001502CD" w:rsidRPr="00155D56" w:rsidSect="00573E74">
      <w:pgSz w:w="11906" w:h="16838"/>
      <w:pgMar w:top="284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113DF"/>
    <w:multiLevelType w:val="multilevel"/>
    <w:tmpl w:val="00587D7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">
    <w:nsid w:val="31B17D71"/>
    <w:multiLevelType w:val="hybridMultilevel"/>
    <w:tmpl w:val="520AD0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E824261"/>
    <w:multiLevelType w:val="hybridMultilevel"/>
    <w:tmpl w:val="29B0CA0C"/>
    <w:lvl w:ilvl="0" w:tplc="B812F9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E6688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3E460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74CFE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856C1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7E288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38A51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EE68A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7A681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45CD0E33"/>
    <w:multiLevelType w:val="hybridMultilevel"/>
    <w:tmpl w:val="CCEC2F8A"/>
    <w:lvl w:ilvl="0" w:tplc="0B5C3196">
      <w:start w:val="4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1" w:tplc="CE285C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F3877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78CD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ADE2E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19E73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4EE27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8A21A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68079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4CF21E46"/>
    <w:multiLevelType w:val="hybridMultilevel"/>
    <w:tmpl w:val="391659C0"/>
    <w:lvl w:ilvl="0" w:tplc="3C4208D6">
      <w:start w:val="1"/>
      <w:numFmt w:val="decimal"/>
      <w:lvlText w:val="%1."/>
      <w:lvlJc w:val="left"/>
      <w:pPr>
        <w:ind w:left="1743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715A478A"/>
    <w:multiLevelType w:val="hybridMultilevel"/>
    <w:tmpl w:val="52D41DDE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A526D24"/>
    <w:multiLevelType w:val="multilevel"/>
    <w:tmpl w:val="2F6222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37E8"/>
    <w:rsid w:val="000721D5"/>
    <w:rsid w:val="000D42F5"/>
    <w:rsid w:val="000E1E22"/>
    <w:rsid w:val="00137020"/>
    <w:rsid w:val="00145C05"/>
    <w:rsid w:val="001502CD"/>
    <w:rsid w:val="00155D56"/>
    <w:rsid w:val="001814C9"/>
    <w:rsid w:val="00187374"/>
    <w:rsid w:val="001B7817"/>
    <w:rsid w:val="00217466"/>
    <w:rsid w:val="00224061"/>
    <w:rsid w:val="00237587"/>
    <w:rsid w:val="00261D1C"/>
    <w:rsid w:val="002F50E1"/>
    <w:rsid w:val="003440DB"/>
    <w:rsid w:val="00386DF7"/>
    <w:rsid w:val="003B4A16"/>
    <w:rsid w:val="003B6C85"/>
    <w:rsid w:val="003C7A79"/>
    <w:rsid w:val="0041346D"/>
    <w:rsid w:val="00461369"/>
    <w:rsid w:val="00503973"/>
    <w:rsid w:val="005274D7"/>
    <w:rsid w:val="00573E74"/>
    <w:rsid w:val="00593B1A"/>
    <w:rsid w:val="005A0668"/>
    <w:rsid w:val="005A1491"/>
    <w:rsid w:val="005A22BC"/>
    <w:rsid w:val="005B23F9"/>
    <w:rsid w:val="005D22E0"/>
    <w:rsid w:val="005D2EE2"/>
    <w:rsid w:val="00623311"/>
    <w:rsid w:val="00627590"/>
    <w:rsid w:val="006E5C25"/>
    <w:rsid w:val="00701EF1"/>
    <w:rsid w:val="00731E05"/>
    <w:rsid w:val="00736E72"/>
    <w:rsid w:val="00766F16"/>
    <w:rsid w:val="007C0C79"/>
    <w:rsid w:val="007C409B"/>
    <w:rsid w:val="007D2071"/>
    <w:rsid w:val="008004F1"/>
    <w:rsid w:val="0080201E"/>
    <w:rsid w:val="00815E0C"/>
    <w:rsid w:val="00824996"/>
    <w:rsid w:val="00873679"/>
    <w:rsid w:val="008A6FE6"/>
    <w:rsid w:val="008B3161"/>
    <w:rsid w:val="008E791D"/>
    <w:rsid w:val="00934F93"/>
    <w:rsid w:val="00995648"/>
    <w:rsid w:val="00996503"/>
    <w:rsid w:val="009E5254"/>
    <w:rsid w:val="00A2753B"/>
    <w:rsid w:val="00AA4578"/>
    <w:rsid w:val="00AA7679"/>
    <w:rsid w:val="00B05935"/>
    <w:rsid w:val="00B5207F"/>
    <w:rsid w:val="00BF0469"/>
    <w:rsid w:val="00C15F4A"/>
    <w:rsid w:val="00C45491"/>
    <w:rsid w:val="00C93367"/>
    <w:rsid w:val="00CA605B"/>
    <w:rsid w:val="00CB676B"/>
    <w:rsid w:val="00CC0ADE"/>
    <w:rsid w:val="00CC3A69"/>
    <w:rsid w:val="00CD067E"/>
    <w:rsid w:val="00CE1A67"/>
    <w:rsid w:val="00CF438A"/>
    <w:rsid w:val="00CF6991"/>
    <w:rsid w:val="00D4310B"/>
    <w:rsid w:val="00DD37E8"/>
    <w:rsid w:val="00E160B0"/>
    <w:rsid w:val="00E32FC7"/>
    <w:rsid w:val="00E6014D"/>
    <w:rsid w:val="00E63973"/>
    <w:rsid w:val="00ED454E"/>
    <w:rsid w:val="00EE733D"/>
    <w:rsid w:val="00EE74DD"/>
    <w:rsid w:val="00EF53C3"/>
    <w:rsid w:val="00EF7507"/>
    <w:rsid w:val="00F26007"/>
    <w:rsid w:val="00F4504B"/>
    <w:rsid w:val="00F578FF"/>
    <w:rsid w:val="00F602EA"/>
    <w:rsid w:val="00F752E2"/>
    <w:rsid w:val="00F805F4"/>
    <w:rsid w:val="00FC22F0"/>
    <w:rsid w:val="00FD74D0"/>
    <w:rsid w:val="00FF52C2"/>
    <w:rsid w:val="00FF6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0D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E1E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8020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201E"/>
    <w:rPr>
      <w:rFonts w:ascii="Tahoma" w:hAnsi="Tahoma" w:cs="Tahoma"/>
      <w:sz w:val="16"/>
      <w:szCs w:val="16"/>
      <w:lang w:eastAsia="ru-RU"/>
    </w:rPr>
  </w:style>
  <w:style w:type="paragraph" w:styleId="BodyText">
    <w:name w:val="Body Text"/>
    <w:basedOn w:val="Normal"/>
    <w:link w:val="BodyTextChar"/>
    <w:uiPriority w:val="99"/>
    <w:rsid w:val="007C409B"/>
    <w:rPr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C409B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ConsPlusNormal">
    <w:name w:val="ConsPlusNormal"/>
    <w:uiPriority w:val="99"/>
    <w:rsid w:val="007C409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table" w:styleId="TableGrid">
    <w:name w:val="Table Grid"/>
    <w:basedOn w:val="TableNormal"/>
    <w:uiPriority w:val="99"/>
    <w:locked/>
    <w:rsid w:val="00B5207F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7C0C79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36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359</TotalTime>
  <Pages>6</Pages>
  <Words>1161</Words>
  <Characters>6619</Characters>
  <Application>Microsoft Office Outlook</Application>
  <DocSecurity>0</DocSecurity>
  <Lines>0</Lines>
  <Paragraphs>0</Paragraphs>
  <ScaleCrop>false</ScaleCrop>
  <Company>USN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</dc:creator>
  <cp:keywords/>
  <dc:description/>
  <cp:lastModifiedBy>user</cp:lastModifiedBy>
  <cp:revision>7</cp:revision>
  <cp:lastPrinted>2015-06-24T07:47:00Z</cp:lastPrinted>
  <dcterms:created xsi:type="dcterms:W3CDTF">2015-06-18T06:28:00Z</dcterms:created>
  <dcterms:modified xsi:type="dcterms:W3CDTF">2015-06-24T07:51:00Z</dcterms:modified>
</cp:coreProperties>
</file>